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15338" w14:textId="1593B2F1" w:rsidR="00212829" w:rsidRDefault="00212829" w:rsidP="00212829">
      <w:pPr>
        <w:spacing w:after="0" w:line="360" w:lineRule="auto"/>
        <w:rPr>
          <w:rFonts w:cstheme="minorHAnsi"/>
          <w:noProof/>
          <w:sz w:val="40"/>
          <w:szCs w:val="40"/>
        </w:rPr>
      </w:pPr>
    </w:p>
    <w:p w14:paraId="7D319A9A" w14:textId="77777777" w:rsidR="009D6BFB" w:rsidRDefault="009D6BFB" w:rsidP="00212829">
      <w:pPr>
        <w:spacing w:after="0" w:line="360" w:lineRule="auto"/>
        <w:rPr>
          <w:rFonts w:cstheme="minorHAnsi"/>
          <w:noProof/>
          <w:sz w:val="36"/>
          <w:szCs w:val="36"/>
        </w:rPr>
      </w:pPr>
    </w:p>
    <w:p w14:paraId="305BB256" w14:textId="0C24DCA7" w:rsidR="00212829" w:rsidRPr="00212829" w:rsidRDefault="00212829" w:rsidP="00212829">
      <w:pPr>
        <w:spacing w:after="0" w:line="360" w:lineRule="auto"/>
        <w:rPr>
          <w:rFonts w:cstheme="minorHAnsi"/>
          <w:noProof/>
          <w:sz w:val="36"/>
          <w:szCs w:val="36"/>
        </w:rPr>
      </w:pPr>
      <w:r w:rsidRPr="00212829">
        <w:rPr>
          <w:rFonts w:cstheme="minorHAnsi"/>
          <w:noProof/>
          <w:sz w:val="36"/>
          <w:szCs w:val="36"/>
        </w:rPr>
        <w:t>Veröffentlicht am 05.11.2025</w:t>
      </w:r>
    </w:p>
    <w:sectPr w:rsidR="00212829" w:rsidRPr="00212829" w:rsidSect="00F433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2A59D" w14:textId="77777777" w:rsidR="00F2771E" w:rsidRDefault="00F2771E" w:rsidP="00A669B3">
      <w:pPr>
        <w:spacing w:after="0" w:line="240" w:lineRule="auto"/>
      </w:pPr>
      <w:r>
        <w:separator/>
      </w:r>
    </w:p>
  </w:endnote>
  <w:endnote w:type="continuationSeparator" w:id="0">
    <w:p w14:paraId="146902CD" w14:textId="77777777" w:rsidR="00F2771E" w:rsidRDefault="00F2771E" w:rsidP="00A66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AD872" w14:textId="77777777" w:rsidR="00675A0E" w:rsidRDefault="00675A0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1ED3A" w14:textId="2DDA48F9" w:rsidR="002565A6" w:rsidRDefault="00EE4757" w:rsidP="005445E5">
    <w:pPr>
      <w:pStyle w:val="Fuzeile"/>
      <w:rPr>
        <w:sz w:val="16"/>
        <w:szCs w:val="16"/>
      </w:rPr>
    </w:pPr>
    <w:r w:rsidRPr="00AE7EA0">
      <w:rPr>
        <w:rFonts w:ascii="Arial" w:hAnsi="Arial" w:cs="Arial"/>
        <w:b/>
        <w:bCs/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BDCD4E" wp14:editId="52599DD6">
              <wp:simplePos x="0" y="0"/>
              <wp:positionH relativeFrom="margin">
                <wp:align>center</wp:align>
              </wp:positionH>
              <wp:positionV relativeFrom="paragraph">
                <wp:posOffset>208915</wp:posOffset>
              </wp:positionV>
              <wp:extent cx="7795260" cy="47625"/>
              <wp:effectExtent l="0" t="0" r="0" b="952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5260" cy="47625"/>
                      </a:xfrm>
                      <a:prstGeom prst="rect">
                        <a:avLst/>
                      </a:prstGeom>
                      <a:solidFill>
                        <a:srgbClr val="70AD47">
                          <a:lumMod val="75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653A5C" id="Rechteck 4" o:spid="_x0000_s1026" style="position:absolute;margin-left:0;margin-top:16.45pt;width:613.8pt;height:3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" fillcolor="#548235" stroked="f" strokeweight="1pt">
              <w10:wrap anchorx="margin"/>
            </v:rect>
          </w:pict>
        </mc:Fallback>
      </mc:AlternateContent>
    </w:r>
    <w:r w:rsidR="00C071A4">
      <w:rPr>
        <w:sz w:val="16"/>
        <w:szCs w:val="16"/>
      </w:rPr>
      <w:t xml:space="preserve"> </w:t>
    </w:r>
  </w:p>
  <w:p w14:paraId="4BA69B25" w14:textId="77777777" w:rsidR="00A669B3" w:rsidRPr="00EE4757" w:rsidRDefault="007C5736" w:rsidP="005445E5">
    <w:pPr>
      <w:pStyle w:val="Fuzeile"/>
      <w:rPr>
        <w:rFonts w:ascii="Arial" w:hAnsi="Arial" w:cs="Arial"/>
        <w:sz w:val="16"/>
        <w:szCs w:val="16"/>
      </w:rPr>
    </w:pPr>
    <w:r>
      <w:rPr>
        <w:sz w:val="16"/>
        <w:szCs w:val="16"/>
      </w:rPr>
      <w:t xml:space="preserve">                     </w:t>
    </w:r>
    <w:r w:rsidR="009D4BB4">
      <w:rPr>
        <w:sz w:val="16"/>
        <w:szCs w:val="16"/>
      </w:rPr>
      <w:t xml:space="preserve">  </w:t>
    </w:r>
    <w:r w:rsidR="005445E5" w:rsidRPr="00EE4757">
      <w:rPr>
        <w:rFonts w:ascii="Arial" w:hAnsi="Arial" w:cs="Arial"/>
        <w:sz w:val="16"/>
        <w:szCs w:val="16"/>
      </w:rPr>
      <w:t xml:space="preserve">  </w:t>
    </w:r>
    <w:r w:rsidRPr="00EE4757">
      <w:rPr>
        <w:rFonts w:ascii="Arial" w:hAnsi="Arial" w:cs="Arial"/>
        <w:sz w:val="16"/>
        <w:szCs w:val="16"/>
      </w:rPr>
      <w:t xml:space="preserve">                              </w:t>
    </w:r>
  </w:p>
  <w:p w14:paraId="37C956E8" w14:textId="6A59898F" w:rsidR="00EE4757" w:rsidRPr="00EE4757" w:rsidRDefault="00AC2373" w:rsidP="005445E5">
    <w:pPr>
      <w:pStyle w:val="Fuzeile"/>
      <w:rPr>
        <w:rFonts w:ascii="Arial" w:hAnsi="Arial" w:cs="Arial"/>
        <w:sz w:val="16"/>
        <w:szCs w:val="16"/>
      </w:rPr>
    </w:pPr>
    <w:r w:rsidRPr="00AE7EA0">
      <w:rPr>
        <w:rFonts w:ascii="Arial" w:hAnsi="Arial" w:cs="Arial"/>
        <w:b/>
        <w:bCs/>
        <w:noProof/>
        <w:lang w:eastAsia="de-DE"/>
      </w:rPr>
      <w:drawing>
        <wp:anchor distT="0" distB="0" distL="114300" distR="114300" simplePos="0" relativeHeight="251670528" behindDoc="1" locked="0" layoutInCell="1" allowOverlap="1" wp14:anchorId="0DA1B29C" wp14:editId="06C2BE36">
          <wp:simplePos x="0" y="0"/>
          <wp:positionH relativeFrom="margin">
            <wp:posOffset>0</wp:posOffset>
          </wp:positionH>
          <wp:positionV relativeFrom="paragraph">
            <wp:posOffset>128270</wp:posOffset>
          </wp:positionV>
          <wp:extent cx="466725" cy="523875"/>
          <wp:effectExtent l="0" t="0" r="9525" b="9525"/>
          <wp:wrapNone/>
          <wp:docPr id="654180030" name="Grafik 654180030" descr="Ein Bild, das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2006" w:rsidRPr="00EE4757">
      <w:rPr>
        <w:rFonts w:ascii="Arial" w:hAnsi="Arial" w:cs="Arial"/>
        <w:sz w:val="16"/>
        <w:szCs w:val="16"/>
      </w:rPr>
      <w:t xml:space="preserve">     </w:t>
    </w:r>
    <w:r w:rsidR="007C5736" w:rsidRPr="00EE4757">
      <w:rPr>
        <w:rFonts w:ascii="Arial" w:hAnsi="Arial" w:cs="Arial"/>
        <w:sz w:val="16"/>
        <w:szCs w:val="16"/>
      </w:rPr>
      <w:t xml:space="preserve">                                </w:t>
    </w:r>
    <w:r w:rsidR="005445E5" w:rsidRPr="00EE4757">
      <w:rPr>
        <w:rFonts w:ascii="Arial" w:hAnsi="Arial" w:cs="Arial"/>
        <w:sz w:val="16"/>
        <w:szCs w:val="16"/>
      </w:rPr>
      <w:tab/>
      <w:t xml:space="preserve">                                    </w:t>
    </w:r>
    <w:r w:rsidR="007C5736" w:rsidRPr="00EE4757">
      <w:rPr>
        <w:rFonts w:ascii="Arial" w:hAnsi="Arial" w:cs="Arial"/>
        <w:sz w:val="16"/>
        <w:szCs w:val="16"/>
      </w:rPr>
      <w:t xml:space="preserve">               </w:t>
    </w:r>
  </w:p>
  <w:tbl>
    <w:tblPr>
      <w:tblStyle w:val="Tabellenraster"/>
      <w:tblW w:w="8074" w:type="dxa"/>
      <w:tblInd w:w="10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3"/>
      <w:gridCol w:w="4531"/>
    </w:tblGrid>
    <w:tr w:rsidR="00EE4757" w14:paraId="348481F1" w14:textId="77777777" w:rsidTr="00AC2373">
      <w:tc>
        <w:tcPr>
          <w:tcW w:w="3543" w:type="dxa"/>
        </w:tcPr>
        <w:p w14:paraId="4217CBDC" w14:textId="3AB60FB5" w:rsidR="00EE4757" w:rsidRDefault="00EE4757" w:rsidP="00EE4757">
          <w:pPr>
            <w:pStyle w:val="Fuzeile"/>
            <w:rPr>
              <w:sz w:val="16"/>
              <w:szCs w:val="16"/>
            </w:rPr>
          </w:pPr>
          <w:r w:rsidRPr="00EE4757">
            <w:rPr>
              <w:rFonts w:ascii="Arial" w:hAnsi="Arial" w:cs="Arial"/>
              <w:sz w:val="16"/>
              <w:szCs w:val="16"/>
            </w:rPr>
            <w:t>Träger:</w:t>
          </w:r>
        </w:p>
      </w:tc>
      <w:tc>
        <w:tcPr>
          <w:tcW w:w="4531" w:type="dxa"/>
        </w:tcPr>
        <w:p w14:paraId="25F49F00" w14:textId="77777777" w:rsidR="00EE4757" w:rsidRDefault="00EE4757" w:rsidP="00EE4757">
          <w:pPr>
            <w:pStyle w:val="Fuzeile"/>
            <w:rPr>
              <w:sz w:val="16"/>
              <w:szCs w:val="16"/>
            </w:rPr>
          </w:pPr>
        </w:p>
      </w:tc>
    </w:tr>
    <w:tr w:rsidR="00E0461F" w14:paraId="307CCB02" w14:textId="77777777" w:rsidTr="00AC2373">
      <w:tc>
        <w:tcPr>
          <w:tcW w:w="3543" w:type="dxa"/>
        </w:tcPr>
        <w:p w14:paraId="5A79C434" w14:textId="77777777" w:rsidR="00E0461F" w:rsidRPr="00EE4757" w:rsidRDefault="00E0461F" w:rsidP="00EE4757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EE4757">
            <w:rPr>
              <w:rFonts w:ascii="Arial" w:hAnsi="Arial" w:cs="Arial"/>
              <w:sz w:val="16"/>
              <w:szCs w:val="16"/>
            </w:rPr>
            <w:t>Stadt Oranienbaum-Wörlitz</w:t>
          </w:r>
        </w:p>
      </w:tc>
      <w:tc>
        <w:tcPr>
          <w:tcW w:w="4531" w:type="dxa"/>
        </w:tcPr>
        <w:p w14:paraId="0C68EDF0" w14:textId="77777777" w:rsidR="00E0461F" w:rsidRPr="00EE4757" w:rsidRDefault="00E0461F" w:rsidP="00EE4757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Tel.: 034904 32100</w:t>
          </w:r>
        </w:p>
      </w:tc>
    </w:tr>
    <w:tr w:rsidR="00EE4757" w:rsidRPr="00675A0E" w14:paraId="41CE91CB" w14:textId="77777777" w:rsidTr="00AC2373">
      <w:tc>
        <w:tcPr>
          <w:tcW w:w="3543" w:type="dxa"/>
        </w:tcPr>
        <w:p w14:paraId="3E84D5C2" w14:textId="77777777" w:rsidR="00EE4757" w:rsidRDefault="00EE4757" w:rsidP="00EE4757">
          <w:pPr>
            <w:pStyle w:val="Fuzeile"/>
            <w:rPr>
              <w:sz w:val="16"/>
              <w:szCs w:val="16"/>
            </w:rPr>
          </w:pPr>
          <w:r w:rsidRPr="00EE4757">
            <w:rPr>
              <w:rFonts w:ascii="Arial" w:hAnsi="Arial" w:cs="Arial"/>
              <w:sz w:val="16"/>
              <w:szCs w:val="16"/>
            </w:rPr>
            <w:t>Franzstraße 1</w:t>
          </w:r>
        </w:p>
      </w:tc>
      <w:tc>
        <w:tcPr>
          <w:tcW w:w="4531" w:type="dxa"/>
        </w:tcPr>
        <w:p w14:paraId="090938A4" w14:textId="4CABC112" w:rsidR="00EE4757" w:rsidRPr="00590C57" w:rsidRDefault="00EE4757" w:rsidP="00EE4757">
          <w:pPr>
            <w:pStyle w:val="Fuzeile"/>
            <w:rPr>
              <w:sz w:val="16"/>
              <w:szCs w:val="16"/>
              <w:lang w:val="it-IT"/>
            </w:rPr>
          </w:pPr>
          <w:r w:rsidRPr="00590C57">
            <w:rPr>
              <w:rFonts w:ascii="Arial" w:hAnsi="Arial" w:cs="Arial"/>
              <w:sz w:val="16"/>
              <w:szCs w:val="16"/>
              <w:lang w:val="it-IT"/>
            </w:rPr>
            <w:t>E</w:t>
          </w:r>
          <w:r w:rsidR="00AC2373" w:rsidRPr="00590C57">
            <w:rPr>
              <w:rFonts w:ascii="Arial" w:hAnsi="Arial" w:cs="Arial"/>
              <w:sz w:val="16"/>
              <w:szCs w:val="16"/>
              <w:lang w:val="it-IT"/>
            </w:rPr>
            <w:t>-M</w:t>
          </w:r>
          <w:r w:rsidRPr="00590C57">
            <w:rPr>
              <w:rFonts w:ascii="Arial" w:hAnsi="Arial" w:cs="Arial"/>
              <w:sz w:val="16"/>
              <w:szCs w:val="16"/>
              <w:lang w:val="it-IT"/>
            </w:rPr>
            <w:t>ail: kindertageseinrichtungen@oranienbaum-woerlitz.de</w:t>
          </w:r>
        </w:p>
      </w:tc>
    </w:tr>
    <w:tr w:rsidR="00EE4757" w14:paraId="043FD2FD" w14:textId="77777777" w:rsidTr="00AC2373">
      <w:tc>
        <w:tcPr>
          <w:tcW w:w="3543" w:type="dxa"/>
        </w:tcPr>
        <w:p w14:paraId="2CBBE4A6" w14:textId="77777777" w:rsidR="00EE4757" w:rsidRDefault="00EE4757" w:rsidP="00EE4757">
          <w:pPr>
            <w:pStyle w:val="Fuzeile"/>
            <w:rPr>
              <w:sz w:val="16"/>
              <w:szCs w:val="16"/>
            </w:rPr>
          </w:pPr>
          <w:r w:rsidRPr="00EE4757">
            <w:rPr>
              <w:rFonts w:ascii="Arial" w:hAnsi="Arial" w:cs="Arial"/>
              <w:sz w:val="16"/>
              <w:szCs w:val="16"/>
            </w:rPr>
            <w:t>06785 Oranienbaum-Wörlitz</w:t>
          </w:r>
        </w:p>
      </w:tc>
      <w:tc>
        <w:tcPr>
          <w:tcW w:w="4531" w:type="dxa"/>
        </w:tcPr>
        <w:p w14:paraId="3F3F8E38" w14:textId="77777777" w:rsidR="00EE4757" w:rsidRDefault="00EE4757" w:rsidP="00EE4757">
          <w:pPr>
            <w:pStyle w:val="Fuzeile"/>
            <w:rPr>
              <w:sz w:val="16"/>
              <w:szCs w:val="16"/>
            </w:rPr>
          </w:pPr>
          <w:r w:rsidRPr="00EE4757">
            <w:rPr>
              <w:rFonts w:ascii="Arial" w:hAnsi="Arial" w:cs="Arial"/>
              <w:sz w:val="16"/>
              <w:szCs w:val="16"/>
            </w:rPr>
            <w:t>Homepage: www.oranienbaum-woerlitz.de</w:t>
          </w:r>
        </w:p>
      </w:tc>
    </w:tr>
  </w:tbl>
  <w:p w14:paraId="1F8DE2D1" w14:textId="77777777" w:rsidR="00C25643" w:rsidRPr="00EE4757" w:rsidRDefault="007C5736" w:rsidP="005445E5">
    <w:pPr>
      <w:pStyle w:val="Fuzeile"/>
      <w:rPr>
        <w:rFonts w:ascii="Arial" w:hAnsi="Arial" w:cs="Arial"/>
        <w:sz w:val="16"/>
        <w:szCs w:val="16"/>
      </w:rPr>
    </w:pPr>
    <w:r w:rsidRPr="00EE4757">
      <w:rPr>
        <w:rFonts w:ascii="Arial" w:hAnsi="Arial" w:cs="Arial"/>
        <w:sz w:val="16"/>
        <w:szCs w:val="16"/>
      </w:rPr>
      <w:t xml:space="preserve">     </w:t>
    </w:r>
    <w:r w:rsidR="00682841" w:rsidRPr="00EE4757">
      <w:rPr>
        <w:rFonts w:ascii="Arial" w:hAnsi="Arial" w:cs="Arial"/>
        <w:sz w:val="16"/>
        <w:szCs w:val="16"/>
      </w:rPr>
      <w:t xml:space="preserve"> </w:t>
    </w:r>
    <w:r w:rsidR="005445E5" w:rsidRPr="00EE4757">
      <w:rPr>
        <w:rFonts w:ascii="Arial" w:hAnsi="Arial" w:cs="Arial"/>
        <w:sz w:val="16"/>
        <w:szCs w:val="16"/>
      </w:rPr>
      <w:t xml:space="preserve">                    </w:t>
    </w:r>
    <w:r w:rsidRPr="00EE4757">
      <w:rPr>
        <w:rFonts w:ascii="Arial" w:hAnsi="Arial" w:cs="Arial"/>
        <w:sz w:val="16"/>
        <w:szCs w:val="16"/>
      </w:rPr>
      <w:t xml:space="preserve">        </w:t>
    </w:r>
    <w:r w:rsidR="001F30A8" w:rsidRPr="00EE4757">
      <w:rPr>
        <w:rFonts w:ascii="Arial" w:hAnsi="Arial" w:cs="Arial"/>
        <w:sz w:val="16"/>
        <w:szCs w:val="16"/>
      </w:rPr>
      <w:t xml:space="preserve"> </w:t>
    </w:r>
    <w:r w:rsidRPr="00EE4757">
      <w:rPr>
        <w:rFonts w:ascii="Arial" w:hAnsi="Arial" w:cs="Arial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090E2" w14:textId="77777777" w:rsidR="00675A0E" w:rsidRDefault="00675A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1DE26" w14:textId="77777777" w:rsidR="00F2771E" w:rsidRDefault="00F2771E" w:rsidP="00A669B3">
      <w:pPr>
        <w:spacing w:after="0" w:line="240" w:lineRule="auto"/>
      </w:pPr>
      <w:r>
        <w:separator/>
      </w:r>
    </w:p>
  </w:footnote>
  <w:footnote w:type="continuationSeparator" w:id="0">
    <w:p w14:paraId="007C218F" w14:textId="77777777" w:rsidR="00F2771E" w:rsidRDefault="00F2771E" w:rsidP="00A66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2AA7B" w14:textId="77777777" w:rsidR="00675A0E" w:rsidRDefault="00675A0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3"/>
      <w:gridCol w:w="240"/>
      <w:gridCol w:w="2149"/>
      <w:gridCol w:w="2149"/>
    </w:tblGrid>
    <w:tr w:rsidR="00F1639A" w:rsidRPr="00F1639A" w14:paraId="7B6EF422" w14:textId="7C0638D4" w:rsidTr="00F1639A">
      <w:tc>
        <w:tcPr>
          <w:tcW w:w="5243" w:type="dxa"/>
        </w:tcPr>
        <w:p w14:paraId="6CFFF5F2" w14:textId="5A3A4CB8" w:rsidR="00F1639A" w:rsidRDefault="00F1639A" w:rsidP="00471DAF">
          <w:pPr>
            <w:pStyle w:val="Kopfzeile"/>
            <w:contextualSpacing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Ki</w:t>
          </w:r>
          <w:r w:rsidR="008437F0">
            <w:rPr>
              <w:rFonts w:ascii="Arial" w:hAnsi="Arial" w:cs="Arial"/>
              <w:sz w:val="18"/>
              <w:szCs w:val="18"/>
            </w:rPr>
            <w:t>ndertageseinrichtung “</w:t>
          </w:r>
          <w:r>
            <w:rPr>
              <w:rFonts w:ascii="Arial" w:hAnsi="Arial" w:cs="Arial"/>
              <w:sz w:val="18"/>
              <w:szCs w:val="18"/>
            </w:rPr>
            <w:t>Kinderland</w:t>
          </w:r>
          <w:r w:rsidR="008437F0">
            <w:rPr>
              <w:rFonts w:ascii="Arial" w:hAnsi="Arial" w:cs="Arial"/>
              <w:sz w:val="18"/>
              <w:szCs w:val="18"/>
            </w:rPr>
            <w:t>“</w:t>
          </w:r>
        </w:p>
        <w:p w14:paraId="507999C9" w14:textId="77777777" w:rsidR="00F1639A" w:rsidRDefault="00F1639A" w:rsidP="00471DAF">
          <w:pPr>
            <w:pStyle w:val="Kopfzeile"/>
            <w:contextualSpacing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Schloßstraße 9</w:t>
          </w:r>
        </w:p>
        <w:p w14:paraId="58F0AA91" w14:textId="734D7E88" w:rsidR="00F1639A" w:rsidRDefault="00F1639A" w:rsidP="00471DAF">
          <w:pPr>
            <w:pStyle w:val="Kopfzeile"/>
            <w:contextualSpacing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06785 Oranienbaum – Wörlitz</w:t>
          </w:r>
        </w:p>
        <w:p w14:paraId="56C603AD" w14:textId="099E0D08" w:rsidR="00F1639A" w:rsidRDefault="00F1639A" w:rsidP="00471DAF">
          <w:pPr>
            <w:pStyle w:val="Kopfzeile"/>
            <w:contextualSpacing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Tel: 034904</w:t>
          </w:r>
          <w:r w:rsidR="008437F0">
            <w:rPr>
              <w:rFonts w:ascii="Arial" w:hAnsi="Arial" w:cs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  <w:sz w:val="18"/>
              <w:szCs w:val="18"/>
            </w:rPr>
            <w:t>- 321210</w:t>
          </w:r>
        </w:p>
        <w:p w14:paraId="7753C612" w14:textId="27970648" w:rsidR="00F1639A" w:rsidRPr="00F1639A" w:rsidRDefault="00F1639A" w:rsidP="00471DAF">
          <w:pPr>
            <w:pStyle w:val="Kopfzeile"/>
            <w:contextualSpacing/>
            <w:rPr>
              <w:rFonts w:ascii="Arial" w:hAnsi="Arial" w:cs="Arial"/>
              <w:sz w:val="18"/>
              <w:szCs w:val="18"/>
              <w:lang w:val="fr-FR"/>
            </w:rPr>
          </w:pPr>
          <w:r w:rsidRPr="00F1639A">
            <w:rPr>
              <w:rFonts w:ascii="Arial" w:hAnsi="Arial" w:cs="Arial"/>
              <w:sz w:val="18"/>
              <w:szCs w:val="18"/>
              <w:lang w:val="fr-FR"/>
            </w:rPr>
            <w:t>Emai</w:t>
          </w:r>
          <w:r>
            <w:rPr>
              <w:rFonts w:ascii="Arial" w:hAnsi="Arial" w:cs="Arial"/>
              <w:sz w:val="18"/>
              <w:szCs w:val="18"/>
              <w:lang w:val="fr-FR"/>
            </w:rPr>
            <w:t>l</w:t>
          </w:r>
          <w:r w:rsidRPr="00F1639A">
            <w:rPr>
              <w:rFonts w:ascii="Arial" w:hAnsi="Arial" w:cs="Arial"/>
              <w:sz w:val="18"/>
              <w:szCs w:val="18"/>
              <w:lang w:val="fr-FR"/>
            </w:rPr>
            <w:t xml:space="preserve">: </w:t>
          </w:r>
          <w:hyperlink r:id="rId1" w:history="1">
            <w:r w:rsidRPr="00F1639A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  <w:lang w:val="fr-FR"/>
              </w:rPr>
              <w:t>kinderland@kita-oranienbaum-woerlitz.de</w:t>
            </w:r>
          </w:hyperlink>
        </w:p>
        <w:p w14:paraId="7A7AF127" w14:textId="2FFD0729" w:rsidR="00F1639A" w:rsidRPr="00F1639A" w:rsidRDefault="00F1639A" w:rsidP="00471DAF">
          <w:pPr>
            <w:pStyle w:val="Kopfzeile"/>
            <w:contextualSpacing/>
            <w:rPr>
              <w:rFonts w:ascii="Arial" w:hAnsi="Arial" w:cs="Arial"/>
              <w:sz w:val="18"/>
              <w:szCs w:val="18"/>
              <w:lang w:val="fr-FR"/>
            </w:rPr>
          </w:pPr>
        </w:p>
      </w:tc>
      <w:tc>
        <w:tcPr>
          <w:tcW w:w="240" w:type="dxa"/>
        </w:tcPr>
        <w:p w14:paraId="59826BD0" w14:textId="6D33537A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</w:p>
      </w:tc>
      <w:tc>
        <w:tcPr>
          <w:tcW w:w="2149" w:type="dxa"/>
        </w:tcPr>
        <w:p w14:paraId="761CA8D3" w14:textId="77777777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</w:p>
      </w:tc>
      <w:tc>
        <w:tcPr>
          <w:tcW w:w="2149" w:type="dxa"/>
        </w:tcPr>
        <w:p w14:paraId="15BF089E" w14:textId="0656DE94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  <w:r>
            <w:rPr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72576" behindDoc="1" locked="0" layoutInCell="1" allowOverlap="1" wp14:anchorId="4DA58FEF" wp14:editId="69ADCEFE">
                <wp:simplePos x="0" y="0"/>
                <wp:positionH relativeFrom="column">
                  <wp:posOffset>-244937</wp:posOffset>
                </wp:positionH>
                <wp:positionV relativeFrom="page">
                  <wp:posOffset>-156861</wp:posOffset>
                </wp:positionV>
                <wp:extent cx="1257300" cy="1048251"/>
                <wp:effectExtent l="133350" t="76200" r="85725" b="134620"/>
                <wp:wrapNone/>
                <wp:docPr id="1327673387" name="Grafik 13276733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5" r="55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0482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F1639A" w:rsidRPr="00F1639A" w14:paraId="6F3A975C" w14:textId="5CBA4294" w:rsidTr="00F1639A">
      <w:tc>
        <w:tcPr>
          <w:tcW w:w="5243" w:type="dxa"/>
        </w:tcPr>
        <w:p w14:paraId="6E8AABD7" w14:textId="77777777" w:rsidR="00F1639A" w:rsidRPr="00F1639A" w:rsidRDefault="00F1639A" w:rsidP="00471DAF">
          <w:pPr>
            <w:pStyle w:val="Kopfzeile"/>
            <w:contextualSpacing/>
            <w:rPr>
              <w:rFonts w:ascii="Arial" w:hAnsi="Arial" w:cs="Arial"/>
              <w:sz w:val="18"/>
              <w:szCs w:val="18"/>
              <w:lang w:val="fr-FR"/>
            </w:rPr>
          </w:pPr>
        </w:p>
      </w:tc>
      <w:tc>
        <w:tcPr>
          <w:tcW w:w="240" w:type="dxa"/>
        </w:tcPr>
        <w:p w14:paraId="58EF4BC5" w14:textId="77777777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</w:p>
      </w:tc>
      <w:tc>
        <w:tcPr>
          <w:tcW w:w="2149" w:type="dxa"/>
        </w:tcPr>
        <w:p w14:paraId="5325F659" w14:textId="77777777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</w:p>
      </w:tc>
      <w:tc>
        <w:tcPr>
          <w:tcW w:w="2149" w:type="dxa"/>
        </w:tcPr>
        <w:p w14:paraId="709915E8" w14:textId="4485915A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</w:p>
      </w:tc>
    </w:tr>
    <w:tr w:rsidR="00F1639A" w:rsidRPr="00F1639A" w14:paraId="2B46F432" w14:textId="3BEA65EF" w:rsidTr="00F1639A">
      <w:tc>
        <w:tcPr>
          <w:tcW w:w="5243" w:type="dxa"/>
        </w:tcPr>
        <w:p w14:paraId="6A98B9EE" w14:textId="31556BAA" w:rsidR="00F1639A" w:rsidRPr="00F1639A" w:rsidRDefault="00F1639A" w:rsidP="00471DAF">
          <w:pPr>
            <w:pStyle w:val="Kopfzeile"/>
            <w:contextualSpacing/>
            <w:rPr>
              <w:rFonts w:ascii="Arial" w:hAnsi="Arial" w:cs="Arial"/>
              <w:sz w:val="18"/>
              <w:szCs w:val="18"/>
              <w:lang w:val="fr-FR"/>
            </w:rPr>
          </w:pPr>
        </w:p>
      </w:tc>
      <w:tc>
        <w:tcPr>
          <w:tcW w:w="240" w:type="dxa"/>
        </w:tcPr>
        <w:p w14:paraId="0021C9CA" w14:textId="28E697AC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</w:p>
      </w:tc>
      <w:tc>
        <w:tcPr>
          <w:tcW w:w="2149" w:type="dxa"/>
        </w:tcPr>
        <w:p w14:paraId="2F17ABAF" w14:textId="77777777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</w:p>
      </w:tc>
      <w:tc>
        <w:tcPr>
          <w:tcW w:w="2149" w:type="dxa"/>
        </w:tcPr>
        <w:p w14:paraId="2A555705" w14:textId="72688733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</w:p>
      </w:tc>
    </w:tr>
    <w:tr w:rsidR="00F1639A" w:rsidRPr="00F1639A" w14:paraId="7C818771" w14:textId="26F82273" w:rsidTr="00F1639A">
      <w:tc>
        <w:tcPr>
          <w:tcW w:w="5243" w:type="dxa"/>
        </w:tcPr>
        <w:p w14:paraId="71CE7250" w14:textId="77777777" w:rsidR="00F1639A" w:rsidRPr="00F1639A" w:rsidRDefault="00F1639A" w:rsidP="00471DAF">
          <w:pPr>
            <w:pStyle w:val="Kopfzeile"/>
            <w:rPr>
              <w:rFonts w:ascii="Arial" w:hAnsi="Arial" w:cs="Arial"/>
              <w:sz w:val="24"/>
              <w:szCs w:val="24"/>
              <w:lang w:val="fr-FR"/>
            </w:rPr>
          </w:pPr>
        </w:p>
      </w:tc>
      <w:tc>
        <w:tcPr>
          <w:tcW w:w="240" w:type="dxa"/>
        </w:tcPr>
        <w:p w14:paraId="18046ACA" w14:textId="77777777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</w:p>
      </w:tc>
      <w:tc>
        <w:tcPr>
          <w:tcW w:w="2149" w:type="dxa"/>
        </w:tcPr>
        <w:p w14:paraId="4CD81F79" w14:textId="77777777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</w:p>
      </w:tc>
      <w:tc>
        <w:tcPr>
          <w:tcW w:w="2149" w:type="dxa"/>
        </w:tcPr>
        <w:p w14:paraId="184E6222" w14:textId="3A2231AA" w:rsidR="00F1639A" w:rsidRPr="00F1639A" w:rsidRDefault="00F1639A" w:rsidP="00471DAF">
          <w:pPr>
            <w:pStyle w:val="Kopfzeile"/>
            <w:rPr>
              <w:rFonts w:ascii="Arial" w:hAnsi="Arial" w:cs="Arial"/>
              <w:sz w:val="18"/>
              <w:szCs w:val="18"/>
              <w:lang w:val="fr-FR"/>
            </w:rPr>
          </w:pPr>
        </w:p>
      </w:tc>
    </w:tr>
    <w:tr w:rsidR="00F1639A" w:rsidRPr="00F1639A" w14:paraId="33ACA059" w14:textId="1217695A" w:rsidTr="00F1639A">
      <w:tc>
        <w:tcPr>
          <w:tcW w:w="5243" w:type="dxa"/>
        </w:tcPr>
        <w:p w14:paraId="306C58A5" w14:textId="77777777" w:rsidR="00F1639A" w:rsidRPr="00F1639A" w:rsidRDefault="00F1639A" w:rsidP="00471DAF">
          <w:pPr>
            <w:pStyle w:val="Kopfzeile"/>
            <w:rPr>
              <w:rFonts w:ascii="Arial" w:hAnsi="Arial" w:cs="Arial"/>
              <w:sz w:val="16"/>
              <w:szCs w:val="16"/>
              <w:lang w:val="fr-FR"/>
            </w:rPr>
          </w:pPr>
        </w:p>
      </w:tc>
      <w:tc>
        <w:tcPr>
          <w:tcW w:w="240" w:type="dxa"/>
        </w:tcPr>
        <w:p w14:paraId="47917E71" w14:textId="77777777" w:rsidR="00F1639A" w:rsidRPr="00F1639A" w:rsidRDefault="00F1639A" w:rsidP="00471DAF">
          <w:pPr>
            <w:pStyle w:val="Kopfzeile"/>
            <w:rPr>
              <w:rFonts w:ascii="Arial" w:hAnsi="Arial" w:cs="Arial"/>
              <w:lang w:val="fr-FR"/>
            </w:rPr>
          </w:pPr>
        </w:p>
      </w:tc>
      <w:tc>
        <w:tcPr>
          <w:tcW w:w="2149" w:type="dxa"/>
        </w:tcPr>
        <w:p w14:paraId="149DE5A5" w14:textId="1F1823BB" w:rsidR="00F1639A" w:rsidRPr="00F1639A" w:rsidRDefault="00F1639A" w:rsidP="00471DAF">
          <w:pPr>
            <w:pStyle w:val="Kopfzeile"/>
            <w:rPr>
              <w:rFonts w:ascii="Arial" w:hAnsi="Arial" w:cs="Arial"/>
              <w:lang w:val="fr-FR"/>
            </w:rPr>
          </w:pPr>
          <w:r w:rsidRPr="00AE7EA0">
            <w:rPr>
              <w:rFonts w:ascii="Arial" w:hAnsi="Arial" w:cs="Arial"/>
              <w:b/>
              <w:bCs/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2EC5F04" wp14:editId="011F38B6">
                    <wp:simplePos x="0" y="0"/>
                    <wp:positionH relativeFrom="page">
                      <wp:posOffset>-3740785</wp:posOffset>
                    </wp:positionH>
                    <wp:positionV relativeFrom="paragraph">
                      <wp:posOffset>111125</wp:posOffset>
                    </wp:positionV>
                    <wp:extent cx="7795260" cy="47625"/>
                    <wp:effectExtent l="0" t="0" r="0" b="9525"/>
                    <wp:wrapNone/>
                    <wp:docPr id="2" name="Rechtec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95260" cy="47625"/>
                            </a:xfrm>
                            <a:prstGeom prst="rect">
                              <a:avLst/>
                            </a:prstGeom>
                            <a:solidFill>
                              <a:srgbClr val="70AD47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11622C4" id="Rechteck 2" o:spid="_x0000_s1026" style="position:absolute;margin-left:-294.55pt;margin-top:8.75pt;width:613.8pt;height:3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" fillcolor="#548235" stroked="f" strokeweight="1pt">
                    <w10:wrap anchorx="page"/>
                  </v:rect>
                </w:pict>
              </mc:Fallback>
            </mc:AlternateContent>
          </w:r>
        </w:p>
      </w:tc>
      <w:tc>
        <w:tcPr>
          <w:tcW w:w="2149" w:type="dxa"/>
        </w:tcPr>
        <w:p w14:paraId="2731619C" w14:textId="1A3C4132" w:rsidR="00F1639A" w:rsidRPr="00F1639A" w:rsidRDefault="00F1639A" w:rsidP="00471DAF">
          <w:pPr>
            <w:pStyle w:val="Kopfzeile"/>
            <w:rPr>
              <w:rFonts w:ascii="Arial" w:hAnsi="Arial" w:cs="Arial"/>
              <w:lang w:val="fr-FR"/>
            </w:rPr>
          </w:pPr>
        </w:p>
      </w:tc>
    </w:tr>
    <w:tr w:rsidR="00F1639A" w:rsidRPr="00F1639A" w14:paraId="09EB8DEA" w14:textId="2C7A7531" w:rsidTr="00F1639A">
      <w:tc>
        <w:tcPr>
          <w:tcW w:w="5243" w:type="dxa"/>
        </w:tcPr>
        <w:p w14:paraId="5C12E347" w14:textId="0053135A" w:rsidR="00F1639A" w:rsidRPr="00F1639A" w:rsidRDefault="00F1639A" w:rsidP="00471DAF">
          <w:pPr>
            <w:pStyle w:val="Kopfzeile"/>
            <w:rPr>
              <w:rFonts w:ascii="Arial" w:hAnsi="Arial" w:cs="Arial"/>
              <w:lang w:val="fr-FR"/>
            </w:rPr>
          </w:pPr>
        </w:p>
      </w:tc>
      <w:tc>
        <w:tcPr>
          <w:tcW w:w="240" w:type="dxa"/>
        </w:tcPr>
        <w:p w14:paraId="5BA5FD19" w14:textId="7877C0AC" w:rsidR="00F1639A" w:rsidRPr="00F1639A" w:rsidRDefault="00F1639A" w:rsidP="00471DAF">
          <w:pPr>
            <w:pStyle w:val="Kopfzeile"/>
            <w:rPr>
              <w:rFonts w:ascii="Arial" w:hAnsi="Arial" w:cs="Arial"/>
              <w:lang w:val="fr-FR"/>
            </w:rPr>
          </w:pPr>
        </w:p>
      </w:tc>
      <w:tc>
        <w:tcPr>
          <w:tcW w:w="2149" w:type="dxa"/>
        </w:tcPr>
        <w:p w14:paraId="2617DC13" w14:textId="5A93F92B" w:rsidR="00F1639A" w:rsidRPr="00F1639A" w:rsidRDefault="00F1639A" w:rsidP="00471DAF">
          <w:pPr>
            <w:pStyle w:val="Kopfzeile"/>
            <w:rPr>
              <w:rFonts w:ascii="Arial" w:hAnsi="Arial" w:cs="Arial"/>
              <w:lang w:val="fr-FR"/>
            </w:rPr>
          </w:pPr>
        </w:p>
      </w:tc>
      <w:tc>
        <w:tcPr>
          <w:tcW w:w="2149" w:type="dxa"/>
        </w:tcPr>
        <w:p w14:paraId="70EE9245" w14:textId="087FB38D" w:rsidR="00F1639A" w:rsidRPr="00F1639A" w:rsidRDefault="00F1639A" w:rsidP="00471DAF">
          <w:pPr>
            <w:pStyle w:val="Kopfzeile"/>
            <w:rPr>
              <w:rFonts w:ascii="Arial" w:hAnsi="Arial" w:cs="Arial"/>
              <w:lang w:val="fr-FR"/>
            </w:rPr>
          </w:pPr>
        </w:p>
      </w:tc>
    </w:tr>
  </w:tbl>
  <w:p w14:paraId="7738223D" w14:textId="566EA253" w:rsidR="008437F0" w:rsidRPr="00304E71" w:rsidRDefault="008437F0" w:rsidP="008437F0">
    <w:pPr>
      <w:pStyle w:val="Kopfzeile"/>
      <w:rPr>
        <w:sz w:val="40"/>
        <w:szCs w:val="40"/>
        <w:lang w:val="pt-PT"/>
      </w:rPr>
    </w:pPr>
    <w:bookmarkStart w:id="0" w:name="_Hlk130398986"/>
    <w:r w:rsidRPr="00304E71">
      <w:rPr>
        <w:sz w:val="40"/>
        <w:szCs w:val="40"/>
        <w:lang w:val="pt-PT"/>
      </w:rPr>
      <w:t>I</w:t>
    </w:r>
    <w:r w:rsidR="00212829">
      <w:rPr>
        <w:sz w:val="40"/>
        <w:szCs w:val="40"/>
        <w:lang w:val="pt-PT"/>
      </w:rPr>
      <w:t>n der</w:t>
    </w:r>
    <w:r w:rsidRPr="00304E71">
      <w:rPr>
        <w:sz w:val="40"/>
        <w:szCs w:val="40"/>
        <w:lang w:val="pt-PT"/>
      </w:rPr>
      <w:t xml:space="preserve"> Kuratorium</w:t>
    </w:r>
    <w:r w:rsidR="00212829">
      <w:rPr>
        <w:sz w:val="40"/>
        <w:szCs w:val="40"/>
        <w:lang w:val="pt-PT"/>
      </w:rPr>
      <w:t>ssitzung</w:t>
    </w:r>
    <w:r w:rsidRPr="00304E71">
      <w:rPr>
        <w:sz w:val="40"/>
        <w:szCs w:val="40"/>
        <w:lang w:val="pt-PT"/>
      </w:rPr>
      <w:t xml:space="preserve"> </w:t>
    </w:r>
    <w:r w:rsidR="00212829">
      <w:rPr>
        <w:sz w:val="40"/>
        <w:szCs w:val="40"/>
        <w:lang w:val="pt-PT"/>
      </w:rPr>
      <w:t xml:space="preserve">vom 04.11.2025 </w:t>
    </w:r>
    <w:r w:rsidRPr="00304E71">
      <w:rPr>
        <w:sz w:val="40"/>
        <w:szCs w:val="40"/>
        <w:lang w:val="pt-PT"/>
      </w:rPr>
      <w:t>wurden folgende</w:t>
    </w:r>
    <w:r w:rsidR="00212829">
      <w:rPr>
        <w:sz w:val="40"/>
        <w:szCs w:val="40"/>
        <w:lang w:val="pt-PT"/>
      </w:rPr>
      <w:t xml:space="preserve"> </w:t>
    </w:r>
    <w:r w:rsidRPr="00304E71">
      <w:rPr>
        <w:sz w:val="40"/>
        <w:szCs w:val="40"/>
        <w:lang w:val="pt-PT"/>
      </w:rPr>
      <w:t>Schließtage für das Jahr 2026 beschlossen:</w:t>
    </w:r>
    <w:r w:rsidR="00041A94" w:rsidRPr="00304E71">
      <w:rPr>
        <w:sz w:val="40"/>
        <w:szCs w:val="40"/>
        <w:lang w:val="pt-PT"/>
      </w:rPr>
      <w:t xml:space="preserve">  </w:t>
    </w:r>
  </w:p>
  <w:p w14:paraId="75BEF9AD" w14:textId="7A0043DB" w:rsidR="00A669B3" w:rsidRPr="00304E71" w:rsidRDefault="00041A94" w:rsidP="008437F0">
    <w:pPr>
      <w:pStyle w:val="Kopfzeile"/>
      <w:rPr>
        <w:sz w:val="40"/>
        <w:szCs w:val="40"/>
        <w:lang w:val="pt-PT"/>
      </w:rPr>
    </w:pPr>
    <w:r w:rsidRPr="00304E71">
      <w:rPr>
        <w:sz w:val="40"/>
        <w:szCs w:val="40"/>
        <w:lang w:val="pt-PT"/>
      </w:rPr>
      <w:t xml:space="preserve">                   </w:t>
    </w:r>
    <w:r w:rsidR="00452D77" w:rsidRPr="00304E71">
      <w:rPr>
        <w:sz w:val="40"/>
        <w:szCs w:val="40"/>
        <w:lang w:val="pt-PT"/>
      </w:rPr>
      <w:t xml:space="preserve">                          </w:t>
    </w:r>
  </w:p>
  <w:bookmarkEnd w:id="0"/>
  <w:p w14:paraId="3A7D45A7" w14:textId="0A1E3F46" w:rsidR="0029662A" w:rsidRPr="00304E71" w:rsidRDefault="008437F0" w:rsidP="008437F0">
    <w:pPr>
      <w:pStyle w:val="Kopfzeile"/>
      <w:numPr>
        <w:ilvl w:val="0"/>
        <w:numId w:val="22"/>
      </w:numPr>
      <w:rPr>
        <w:sz w:val="40"/>
        <w:szCs w:val="40"/>
        <w:lang w:val="pt-PT"/>
      </w:rPr>
    </w:pPr>
    <w:r w:rsidRPr="00304E71">
      <w:rPr>
        <w:sz w:val="40"/>
        <w:szCs w:val="40"/>
        <w:lang w:val="pt-PT"/>
      </w:rPr>
      <w:t>Teamfortbildung</w:t>
    </w:r>
  </w:p>
  <w:p w14:paraId="1B288B12" w14:textId="77777777" w:rsidR="008437F0" w:rsidRPr="00304E71" w:rsidRDefault="008437F0" w:rsidP="008437F0">
    <w:pPr>
      <w:pStyle w:val="Kopfzeile"/>
      <w:ind w:left="750"/>
      <w:rPr>
        <w:sz w:val="40"/>
        <w:szCs w:val="40"/>
        <w:lang w:val="pt-PT"/>
      </w:rPr>
    </w:pPr>
  </w:p>
  <w:p w14:paraId="31292603" w14:textId="075ACDF0" w:rsidR="008437F0" w:rsidRPr="00304E71" w:rsidRDefault="00304E71" w:rsidP="00304E71">
    <w:pPr>
      <w:pStyle w:val="Kopfzeile"/>
      <w:numPr>
        <w:ilvl w:val="0"/>
        <w:numId w:val="26"/>
      </w:numPr>
      <w:rPr>
        <w:sz w:val="40"/>
        <w:szCs w:val="40"/>
        <w:lang w:val="pt-PT"/>
      </w:rPr>
    </w:pPr>
    <w:r>
      <w:rPr>
        <w:sz w:val="40"/>
        <w:szCs w:val="40"/>
        <w:lang w:val="pt-PT"/>
      </w:rPr>
      <w:t xml:space="preserve"> </w:t>
    </w:r>
    <w:r w:rsidRPr="00304E71">
      <w:rPr>
        <w:sz w:val="40"/>
        <w:szCs w:val="40"/>
        <w:lang w:val="pt-PT"/>
      </w:rPr>
      <w:t>11.09.2026</w:t>
    </w:r>
  </w:p>
  <w:p w14:paraId="25938892" w14:textId="77777777" w:rsidR="008437F0" w:rsidRPr="00304E71" w:rsidRDefault="008437F0" w:rsidP="008437F0">
    <w:pPr>
      <w:pStyle w:val="Kopfzeile"/>
      <w:ind w:left="750"/>
      <w:rPr>
        <w:sz w:val="40"/>
        <w:szCs w:val="40"/>
        <w:lang w:val="pt-PT"/>
      </w:rPr>
    </w:pPr>
  </w:p>
  <w:p w14:paraId="1D1AA0F8" w14:textId="67DD257D" w:rsidR="008437F0" w:rsidRPr="00304E71" w:rsidRDefault="00304E71" w:rsidP="008437F0">
    <w:pPr>
      <w:pStyle w:val="Kopfzeile"/>
      <w:jc w:val="both"/>
      <w:rPr>
        <w:sz w:val="40"/>
        <w:szCs w:val="40"/>
        <w:lang w:val="pt-PT"/>
      </w:rPr>
    </w:pPr>
    <w:r>
      <w:rPr>
        <w:sz w:val="40"/>
        <w:szCs w:val="40"/>
        <w:lang w:val="pt-PT"/>
      </w:rPr>
      <w:t xml:space="preserve">Zwei </w:t>
    </w:r>
    <w:r w:rsidR="008437F0" w:rsidRPr="00304E71">
      <w:rPr>
        <w:sz w:val="40"/>
        <w:szCs w:val="40"/>
        <w:lang w:val="pt-PT"/>
      </w:rPr>
      <w:t>weitere Teamfortbildungstage stehen seitens des Landes noch aus.</w:t>
    </w:r>
  </w:p>
  <w:p w14:paraId="72BE45A3" w14:textId="641DB2E4" w:rsidR="008437F0" w:rsidRDefault="008437F0" w:rsidP="008437F0">
    <w:pPr>
      <w:pStyle w:val="Kopfzeile"/>
      <w:jc w:val="both"/>
      <w:rPr>
        <w:sz w:val="40"/>
        <w:szCs w:val="40"/>
        <w:lang w:val="pt-PT"/>
      </w:rPr>
    </w:pPr>
    <w:r w:rsidRPr="00304E71">
      <w:rPr>
        <w:sz w:val="40"/>
        <w:szCs w:val="40"/>
        <w:lang w:val="pt-PT"/>
      </w:rPr>
      <w:t>Sobald wir die Information des Landes erhalten, werden wir Sie zeitnah informieren.</w:t>
    </w:r>
  </w:p>
  <w:p w14:paraId="16CADB6F" w14:textId="77777777" w:rsidR="00304E71" w:rsidRDefault="00304E71" w:rsidP="008437F0">
    <w:pPr>
      <w:pStyle w:val="Kopfzeile"/>
      <w:jc w:val="both"/>
      <w:rPr>
        <w:sz w:val="40"/>
        <w:szCs w:val="40"/>
        <w:lang w:val="pt-PT"/>
      </w:rPr>
    </w:pPr>
  </w:p>
  <w:p w14:paraId="60B3781F" w14:textId="0397B4DF" w:rsidR="00304E71" w:rsidRDefault="00304E71" w:rsidP="00304E71">
    <w:pPr>
      <w:pStyle w:val="Kopfzeile"/>
      <w:numPr>
        <w:ilvl w:val="0"/>
        <w:numId w:val="22"/>
      </w:numPr>
      <w:jc w:val="both"/>
      <w:rPr>
        <w:sz w:val="40"/>
        <w:szCs w:val="40"/>
        <w:lang w:val="pt-PT"/>
      </w:rPr>
    </w:pPr>
    <w:r>
      <w:rPr>
        <w:sz w:val="40"/>
        <w:szCs w:val="40"/>
        <w:lang w:val="pt-PT"/>
      </w:rPr>
      <w:t>Brückentage</w:t>
    </w:r>
  </w:p>
  <w:p w14:paraId="6E91A6E5" w14:textId="77777777" w:rsidR="00304E71" w:rsidRDefault="00304E71" w:rsidP="00304E71">
    <w:pPr>
      <w:pStyle w:val="Kopfzeile"/>
      <w:ind w:left="750"/>
      <w:jc w:val="both"/>
      <w:rPr>
        <w:sz w:val="40"/>
        <w:szCs w:val="40"/>
        <w:lang w:val="pt-PT"/>
      </w:rPr>
    </w:pPr>
  </w:p>
  <w:p w14:paraId="2FDD5E3D" w14:textId="72F31291" w:rsidR="00304E71" w:rsidRDefault="00304E71" w:rsidP="00304E71">
    <w:pPr>
      <w:pStyle w:val="Kopfzeile"/>
      <w:numPr>
        <w:ilvl w:val="0"/>
        <w:numId w:val="26"/>
      </w:numPr>
      <w:jc w:val="both"/>
      <w:rPr>
        <w:sz w:val="40"/>
        <w:szCs w:val="40"/>
        <w:lang w:val="pt-PT"/>
      </w:rPr>
    </w:pPr>
    <w:r>
      <w:rPr>
        <w:sz w:val="40"/>
        <w:szCs w:val="40"/>
        <w:lang w:val="pt-PT"/>
      </w:rPr>
      <w:t xml:space="preserve"> 15.05.2026</w:t>
    </w:r>
  </w:p>
  <w:p w14:paraId="75893B63" w14:textId="523C62BC" w:rsidR="00304E71" w:rsidRDefault="00304E71" w:rsidP="00304E71">
    <w:pPr>
      <w:pStyle w:val="Kopfzeile"/>
      <w:jc w:val="both"/>
      <w:rPr>
        <w:sz w:val="40"/>
        <w:szCs w:val="40"/>
        <w:lang w:val="pt-PT"/>
      </w:rPr>
    </w:pPr>
  </w:p>
  <w:p w14:paraId="32A746CA" w14:textId="51F50D1C" w:rsidR="00304E71" w:rsidRDefault="00304E71" w:rsidP="00304E71">
    <w:pPr>
      <w:pStyle w:val="Kopfzeile"/>
      <w:jc w:val="both"/>
      <w:rPr>
        <w:sz w:val="40"/>
        <w:szCs w:val="40"/>
        <w:lang w:val="pt-PT"/>
      </w:rPr>
    </w:pPr>
    <w:r>
      <w:rPr>
        <w:sz w:val="40"/>
        <w:szCs w:val="40"/>
        <w:lang w:val="pt-PT"/>
      </w:rPr>
      <w:t>Schließzeiten zum Jahreswechsel</w:t>
    </w:r>
  </w:p>
  <w:p w14:paraId="739DFA4A" w14:textId="77777777" w:rsidR="00304E71" w:rsidRPr="00304E71" w:rsidRDefault="00304E71" w:rsidP="00304E71">
    <w:pPr>
      <w:pStyle w:val="Kopfzeile"/>
      <w:jc w:val="both"/>
      <w:rPr>
        <w:sz w:val="40"/>
        <w:szCs w:val="40"/>
        <w:lang w:val="pt-PT"/>
      </w:rPr>
    </w:pPr>
  </w:p>
  <w:p w14:paraId="72E5EF68" w14:textId="092E7505" w:rsidR="005445E5" w:rsidRPr="00304E71" w:rsidRDefault="00A36489" w:rsidP="00A36489">
    <w:pPr>
      <w:pStyle w:val="Kopfzeile"/>
      <w:numPr>
        <w:ilvl w:val="0"/>
        <w:numId w:val="26"/>
      </w:numPr>
      <w:rPr>
        <w:sz w:val="40"/>
        <w:szCs w:val="40"/>
        <w:lang w:val="pt-PT"/>
      </w:rPr>
    </w:pPr>
    <w:r>
      <w:rPr>
        <w:sz w:val="40"/>
        <w:szCs w:val="40"/>
        <w:lang w:val="pt-PT"/>
      </w:rPr>
      <w:t>24.12.202</w:t>
    </w:r>
    <w:r w:rsidR="009934D9">
      <w:rPr>
        <w:sz w:val="40"/>
        <w:szCs w:val="40"/>
        <w:lang w:val="pt-PT"/>
      </w:rPr>
      <w:t>6</w:t>
    </w:r>
    <w:r>
      <w:rPr>
        <w:sz w:val="40"/>
        <w:szCs w:val="40"/>
        <w:lang w:val="pt-PT"/>
      </w:rPr>
      <w:t xml:space="preserve"> </w:t>
    </w:r>
    <w:r w:rsidR="009934D9">
      <w:rPr>
        <w:sz w:val="40"/>
        <w:szCs w:val="40"/>
        <w:lang w:val="pt-PT"/>
      </w:rPr>
      <w:t>–</w:t>
    </w:r>
    <w:r>
      <w:rPr>
        <w:sz w:val="40"/>
        <w:szCs w:val="40"/>
        <w:lang w:val="pt-PT"/>
      </w:rPr>
      <w:t xml:space="preserve"> </w:t>
    </w:r>
    <w:r w:rsidR="00675A0E">
      <w:rPr>
        <w:sz w:val="40"/>
        <w:szCs w:val="40"/>
        <w:lang w:val="pt-PT"/>
      </w:rPr>
      <w:t>31</w:t>
    </w:r>
    <w:r w:rsidR="009934D9">
      <w:rPr>
        <w:sz w:val="40"/>
        <w:szCs w:val="40"/>
        <w:lang w:val="pt-PT"/>
      </w:rPr>
      <w:t>.1</w:t>
    </w:r>
    <w:r w:rsidR="00675A0E">
      <w:rPr>
        <w:sz w:val="40"/>
        <w:szCs w:val="40"/>
        <w:lang w:val="pt-PT"/>
      </w:rPr>
      <w:t>2</w:t>
    </w:r>
    <w:r w:rsidR="009934D9">
      <w:rPr>
        <w:sz w:val="40"/>
        <w:szCs w:val="40"/>
        <w:lang w:val="pt-PT"/>
      </w:rPr>
      <w:t>.202</w:t>
    </w:r>
    <w:r w:rsidR="00675A0E">
      <w:rPr>
        <w:sz w:val="40"/>
        <w:szCs w:val="40"/>
        <w:lang w:val="pt-PT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9E183" w14:textId="77777777" w:rsidR="00675A0E" w:rsidRDefault="00675A0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65FEC"/>
    <w:multiLevelType w:val="hybridMultilevel"/>
    <w:tmpl w:val="5BF89A7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07E1F"/>
    <w:multiLevelType w:val="hybridMultilevel"/>
    <w:tmpl w:val="828CCB4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3501A"/>
    <w:multiLevelType w:val="hybridMultilevel"/>
    <w:tmpl w:val="6F1E466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1205F"/>
    <w:multiLevelType w:val="hybridMultilevel"/>
    <w:tmpl w:val="28328014"/>
    <w:lvl w:ilvl="0" w:tplc="0407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 w15:restartNumberingAfterBreak="0">
    <w:nsid w:val="13FD184A"/>
    <w:multiLevelType w:val="hybridMultilevel"/>
    <w:tmpl w:val="1E34F7F2"/>
    <w:lvl w:ilvl="0" w:tplc="0407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1F5B17DF"/>
    <w:multiLevelType w:val="hybridMultilevel"/>
    <w:tmpl w:val="0C545442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A356A9"/>
    <w:multiLevelType w:val="hybridMultilevel"/>
    <w:tmpl w:val="D08C1AB6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0C79B2"/>
    <w:multiLevelType w:val="hybridMultilevel"/>
    <w:tmpl w:val="F97CA42C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B075A9"/>
    <w:multiLevelType w:val="hybridMultilevel"/>
    <w:tmpl w:val="229E53D6"/>
    <w:lvl w:ilvl="0" w:tplc="168655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6112F"/>
    <w:multiLevelType w:val="hybridMultilevel"/>
    <w:tmpl w:val="D5BC23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73580"/>
    <w:multiLevelType w:val="hybridMultilevel"/>
    <w:tmpl w:val="9AEE06F4"/>
    <w:lvl w:ilvl="0" w:tplc="0407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1" w15:restartNumberingAfterBreak="0">
    <w:nsid w:val="4C594040"/>
    <w:multiLevelType w:val="hybridMultilevel"/>
    <w:tmpl w:val="1A849590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866098"/>
    <w:multiLevelType w:val="hybridMultilevel"/>
    <w:tmpl w:val="C78AA784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BE3D03"/>
    <w:multiLevelType w:val="hybridMultilevel"/>
    <w:tmpl w:val="D3BA458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C175F"/>
    <w:multiLevelType w:val="hybridMultilevel"/>
    <w:tmpl w:val="AAD2B4D4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1C5419"/>
    <w:multiLevelType w:val="hybridMultilevel"/>
    <w:tmpl w:val="FF7861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F362A9"/>
    <w:multiLevelType w:val="hybridMultilevel"/>
    <w:tmpl w:val="AFD895B0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392116C"/>
    <w:multiLevelType w:val="hybridMultilevel"/>
    <w:tmpl w:val="2BA6DC8A"/>
    <w:lvl w:ilvl="0" w:tplc="0407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65A8214B"/>
    <w:multiLevelType w:val="hybridMultilevel"/>
    <w:tmpl w:val="DC24DBC0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107CD1"/>
    <w:multiLevelType w:val="hybridMultilevel"/>
    <w:tmpl w:val="2046A404"/>
    <w:lvl w:ilvl="0" w:tplc="C900B7EA">
      <w:start w:val="1"/>
      <w:numFmt w:val="decimal"/>
      <w:lvlText w:val="%1."/>
      <w:lvlJc w:val="left"/>
      <w:pPr>
        <w:ind w:left="612" w:hanging="360"/>
      </w:pPr>
      <w:rPr>
        <w:rFonts w:ascii="Arial" w:eastAsia="Times New Roman" w:hAnsi="Arial" w:cs="Arial" w:hint="default"/>
        <w:b/>
        <w:bCs/>
        <w:i w:val="0"/>
        <w:iCs w:val="0"/>
        <w:spacing w:val="0"/>
        <w:w w:val="100"/>
        <w:sz w:val="22"/>
        <w:szCs w:val="22"/>
      </w:rPr>
    </w:lvl>
    <w:lvl w:ilvl="1" w:tplc="13060CD8">
      <w:start w:val="1"/>
      <w:numFmt w:val="lowerLetter"/>
      <w:lvlText w:val="%2."/>
      <w:lvlJc w:val="left"/>
      <w:pPr>
        <w:ind w:left="1332" w:hanging="360"/>
      </w:pPr>
      <w:rPr>
        <w:rFonts w:ascii="Verdana" w:eastAsia="Times New Roman" w:hAnsi="Verdana" w:cs="Verdana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2" w:tplc="0407000F">
      <w:start w:val="1"/>
      <w:numFmt w:val="decimal"/>
      <w:lvlText w:val="%3."/>
      <w:lvlJc w:val="left"/>
      <w:pPr>
        <w:ind w:left="2232" w:hanging="360"/>
      </w:pPr>
      <w:rPr>
        <w:rFonts w:cs="Times New Roman"/>
      </w:rPr>
    </w:lvl>
    <w:lvl w:ilvl="3" w:tplc="2DDEF40C">
      <w:numFmt w:val="bullet"/>
      <w:lvlText w:val="•"/>
      <w:lvlJc w:val="left"/>
      <w:pPr>
        <w:ind w:left="3132" w:hanging="361"/>
      </w:pPr>
      <w:rPr>
        <w:rFonts w:hint="default"/>
      </w:rPr>
    </w:lvl>
    <w:lvl w:ilvl="4" w:tplc="F820674A">
      <w:numFmt w:val="bullet"/>
      <w:lvlText w:val="•"/>
      <w:lvlJc w:val="left"/>
      <w:pPr>
        <w:ind w:left="4024" w:hanging="361"/>
      </w:pPr>
      <w:rPr>
        <w:rFonts w:hint="default"/>
      </w:rPr>
    </w:lvl>
    <w:lvl w:ilvl="5" w:tplc="1152F39C">
      <w:numFmt w:val="bullet"/>
      <w:lvlText w:val="•"/>
      <w:lvlJc w:val="left"/>
      <w:pPr>
        <w:ind w:left="4917" w:hanging="361"/>
      </w:pPr>
      <w:rPr>
        <w:rFonts w:hint="default"/>
      </w:rPr>
    </w:lvl>
    <w:lvl w:ilvl="6" w:tplc="65364A04">
      <w:numFmt w:val="bullet"/>
      <w:lvlText w:val="•"/>
      <w:lvlJc w:val="left"/>
      <w:pPr>
        <w:ind w:left="5809" w:hanging="361"/>
      </w:pPr>
      <w:rPr>
        <w:rFonts w:hint="default"/>
      </w:rPr>
    </w:lvl>
    <w:lvl w:ilvl="7" w:tplc="C9AC8244">
      <w:numFmt w:val="bullet"/>
      <w:lvlText w:val="•"/>
      <w:lvlJc w:val="left"/>
      <w:pPr>
        <w:ind w:left="6702" w:hanging="361"/>
      </w:pPr>
      <w:rPr>
        <w:rFonts w:hint="default"/>
      </w:rPr>
    </w:lvl>
    <w:lvl w:ilvl="8" w:tplc="E9563A08">
      <w:numFmt w:val="bullet"/>
      <w:lvlText w:val="•"/>
      <w:lvlJc w:val="left"/>
      <w:pPr>
        <w:ind w:left="7594" w:hanging="361"/>
      </w:pPr>
      <w:rPr>
        <w:rFonts w:hint="default"/>
      </w:rPr>
    </w:lvl>
  </w:abstractNum>
  <w:abstractNum w:abstractNumId="20" w15:restartNumberingAfterBreak="0">
    <w:nsid w:val="7180079B"/>
    <w:multiLevelType w:val="hybridMultilevel"/>
    <w:tmpl w:val="E90866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C7B34"/>
    <w:multiLevelType w:val="hybridMultilevel"/>
    <w:tmpl w:val="85B28E84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4A077C3"/>
    <w:multiLevelType w:val="hybridMultilevel"/>
    <w:tmpl w:val="8CAAD6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FA6261"/>
    <w:multiLevelType w:val="hybridMultilevel"/>
    <w:tmpl w:val="CD1C1F7C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906366C"/>
    <w:multiLevelType w:val="hybridMultilevel"/>
    <w:tmpl w:val="FDAE975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523B15"/>
    <w:multiLevelType w:val="hybridMultilevel"/>
    <w:tmpl w:val="8BA0108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14398655">
    <w:abstractNumId w:val="8"/>
  </w:num>
  <w:num w:numId="2" w16cid:durableId="1021975205">
    <w:abstractNumId w:val="5"/>
  </w:num>
  <w:num w:numId="3" w16cid:durableId="189613676">
    <w:abstractNumId w:val="11"/>
  </w:num>
  <w:num w:numId="4" w16cid:durableId="1313605674">
    <w:abstractNumId w:val="6"/>
  </w:num>
  <w:num w:numId="5" w16cid:durableId="687174328">
    <w:abstractNumId w:val="16"/>
  </w:num>
  <w:num w:numId="6" w16cid:durableId="223031959">
    <w:abstractNumId w:val="12"/>
  </w:num>
  <w:num w:numId="7" w16cid:durableId="1388383271">
    <w:abstractNumId w:val="23"/>
  </w:num>
  <w:num w:numId="8" w16cid:durableId="1785226985">
    <w:abstractNumId w:val="14"/>
  </w:num>
  <w:num w:numId="9" w16cid:durableId="677195308">
    <w:abstractNumId w:val="24"/>
  </w:num>
  <w:num w:numId="10" w16cid:durableId="418597158">
    <w:abstractNumId w:val="21"/>
  </w:num>
  <w:num w:numId="11" w16cid:durableId="533153483">
    <w:abstractNumId w:val="13"/>
  </w:num>
  <w:num w:numId="12" w16cid:durableId="1683362696">
    <w:abstractNumId w:val="7"/>
  </w:num>
  <w:num w:numId="13" w16cid:durableId="1188256153">
    <w:abstractNumId w:val="18"/>
  </w:num>
  <w:num w:numId="14" w16cid:durableId="676226446">
    <w:abstractNumId w:val="9"/>
  </w:num>
  <w:num w:numId="15" w16cid:durableId="1559242698">
    <w:abstractNumId w:val="20"/>
  </w:num>
  <w:num w:numId="16" w16cid:durableId="233207167">
    <w:abstractNumId w:val="25"/>
  </w:num>
  <w:num w:numId="17" w16cid:durableId="178273167">
    <w:abstractNumId w:val="22"/>
  </w:num>
  <w:num w:numId="18" w16cid:durableId="1755124634">
    <w:abstractNumId w:val="15"/>
  </w:num>
  <w:num w:numId="19" w16cid:durableId="1280449732">
    <w:abstractNumId w:val="2"/>
  </w:num>
  <w:num w:numId="20" w16cid:durableId="1227302048">
    <w:abstractNumId w:val="19"/>
  </w:num>
  <w:num w:numId="21" w16cid:durableId="909121586">
    <w:abstractNumId w:val="17"/>
  </w:num>
  <w:num w:numId="22" w16cid:durableId="1172718376">
    <w:abstractNumId w:val="4"/>
  </w:num>
  <w:num w:numId="23" w16cid:durableId="1161459680">
    <w:abstractNumId w:val="3"/>
  </w:num>
  <w:num w:numId="24" w16cid:durableId="1209337675">
    <w:abstractNumId w:val="1"/>
  </w:num>
  <w:num w:numId="25" w16cid:durableId="169150170">
    <w:abstractNumId w:val="0"/>
  </w:num>
  <w:num w:numId="26" w16cid:durableId="8146448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373"/>
    <w:rsid w:val="00000EDB"/>
    <w:rsid w:val="00033F3E"/>
    <w:rsid w:val="00041A94"/>
    <w:rsid w:val="00061B1C"/>
    <w:rsid w:val="00071F04"/>
    <w:rsid w:val="000977E6"/>
    <w:rsid w:val="000A2312"/>
    <w:rsid w:val="000C63CC"/>
    <w:rsid w:val="000C7DEB"/>
    <w:rsid w:val="000E0782"/>
    <w:rsid w:val="000F2D12"/>
    <w:rsid w:val="00100BEA"/>
    <w:rsid w:val="001811FC"/>
    <w:rsid w:val="001B578C"/>
    <w:rsid w:val="001D4DCF"/>
    <w:rsid w:val="001F30A8"/>
    <w:rsid w:val="00212829"/>
    <w:rsid w:val="00235E1D"/>
    <w:rsid w:val="002565A6"/>
    <w:rsid w:val="0026204F"/>
    <w:rsid w:val="0026498E"/>
    <w:rsid w:val="0028549B"/>
    <w:rsid w:val="0029662A"/>
    <w:rsid w:val="002C36CD"/>
    <w:rsid w:val="002E026D"/>
    <w:rsid w:val="00304E71"/>
    <w:rsid w:val="00307DC7"/>
    <w:rsid w:val="00322D34"/>
    <w:rsid w:val="003455B3"/>
    <w:rsid w:val="003630BE"/>
    <w:rsid w:val="0037459F"/>
    <w:rsid w:val="0039402C"/>
    <w:rsid w:val="003A0D7B"/>
    <w:rsid w:val="003C1806"/>
    <w:rsid w:val="0040720D"/>
    <w:rsid w:val="00417C9B"/>
    <w:rsid w:val="00440EDA"/>
    <w:rsid w:val="0044257B"/>
    <w:rsid w:val="00446611"/>
    <w:rsid w:val="00452D77"/>
    <w:rsid w:val="00471DAF"/>
    <w:rsid w:val="00473438"/>
    <w:rsid w:val="004751B6"/>
    <w:rsid w:val="00495E6D"/>
    <w:rsid w:val="004C1D41"/>
    <w:rsid w:val="005075BB"/>
    <w:rsid w:val="005445E5"/>
    <w:rsid w:val="00555107"/>
    <w:rsid w:val="0055625D"/>
    <w:rsid w:val="00561B1C"/>
    <w:rsid w:val="005627C3"/>
    <w:rsid w:val="00590C57"/>
    <w:rsid w:val="00596D02"/>
    <w:rsid w:val="005C699F"/>
    <w:rsid w:val="0061260A"/>
    <w:rsid w:val="00634643"/>
    <w:rsid w:val="00644A90"/>
    <w:rsid w:val="00663680"/>
    <w:rsid w:val="00665181"/>
    <w:rsid w:val="00675A0E"/>
    <w:rsid w:val="00682841"/>
    <w:rsid w:val="006E30AA"/>
    <w:rsid w:val="00716A87"/>
    <w:rsid w:val="00727BA2"/>
    <w:rsid w:val="007509CA"/>
    <w:rsid w:val="0076180E"/>
    <w:rsid w:val="00777D75"/>
    <w:rsid w:val="007960AA"/>
    <w:rsid w:val="007A3299"/>
    <w:rsid w:val="007B2ACD"/>
    <w:rsid w:val="007B7518"/>
    <w:rsid w:val="007C5736"/>
    <w:rsid w:val="007D060A"/>
    <w:rsid w:val="008117F2"/>
    <w:rsid w:val="008131DC"/>
    <w:rsid w:val="00833D64"/>
    <w:rsid w:val="008437F0"/>
    <w:rsid w:val="008570B3"/>
    <w:rsid w:val="00882C56"/>
    <w:rsid w:val="00885907"/>
    <w:rsid w:val="008A4FE0"/>
    <w:rsid w:val="008C625B"/>
    <w:rsid w:val="008D7084"/>
    <w:rsid w:val="0091283A"/>
    <w:rsid w:val="0092136D"/>
    <w:rsid w:val="00925AAD"/>
    <w:rsid w:val="00945B36"/>
    <w:rsid w:val="00962459"/>
    <w:rsid w:val="009841F8"/>
    <w:rsid w:val="00992E9E"/>
    <w:rsid w:val="009934D9"/>
    <w:rsid w:val="009B2006"/>
    <w:rsid w:val="009D4BB4"/>
    <w:rsid w:val="009D6BFB"/>
    <w:rsid w:val="00A11B32"/>
    <w:rsid w:val="00A36489"/>
    <w:rsid w:val="00A6015D"/>
    <w:rsid w:val="00A669B3"/>
    <w:rsid w:val="00A9607A"/>
    <w:rsid w:val="00AA0EA3"/>
    <w:rsid w:val="00AB44DD"/>
    <w:rsid w:val="00AC2373"/>
    <w:rsid w:val="00AC37F4"/>
    <w:rsid w:val="00AD2BDF"/>
    <w:rsid w:val="00AF71D9"/>
    <w:rsid w:val="00B26B2A"/>
    <w:rsid w:val="00B53449"/>
    <w:rsid w:val="00B55149"/>
    <w:rsid w:val="00B661E4"/>
    <w:rsid w:val="00B92206"/>
    <w:rsid w:val="00B947AD"/>
    <w:rsid w:val="00B94D5F"/>
    <w:rsid w:val="00BE36B8"/>
    <w:rsid w:val="00BF234A"/>
    <w:rsid w:val="00BF4D4C"/>
    <w:rsid w:val="00BF5FDD"/>
    <w:rsid w:val="00BF70C6"/>
    <w:rsid w:val="00C071A4"/>
    <w:rsid w:val="00C2496C"/>
    <w:rsid w:val="00C25643"/>
    <w:rsid w:val="00C70176"/>
    <w:rsid w:val="00C83F6E"/>
    <w:rsid w:val="00CB0F89"/>
    <w:rsid w:val="00CC4A1D"/>
    <w:rsid w:val="00CC6630"/>
    <w:rsid w:val="00D2598F"/>
    <w:rsid w:val="00D57CDE"/>
    <w:rsid w:val="00D94D17"/>
    <w:rsid w:val="00DA1F69"/>
    <w:rsid w:val="00DA73BC"/>
    <w:rsid w:val="00DC251E"/>
    <w:rsid w:val="00DF3441"/>
    <w:rsid w:val="00E0461F"/>
    <w:rsid w:val="00E31C57"/>
    <w:rsid w:val="00E36FE7"/>
    <w:rsid w:val="00E5688F"/>
    <w:rsid w:val="00EA0FA4"/>
    <w:rsid w:val="00EA73FE"/>
    <w:rsid w:val="00EC4FF1"/>
    <w:rsid w:val="00EE4757"/>
    <w:rsid w:val="00F1639A"/>
    <w:rsid w:val="00F2559B"/>
    <w:rsid w:val="00F2771E"/>
    <w:rsid w:val="00F433B3"/>
    <w:rsid w:val="00F539E5"/>
    <w:rsid w:val="00F95872"/>
    <w:rsid w:val="00FA7D91"/>
    <w:rsid w:val="00FB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D66583"/>
  <w15:chartTrackingRefBased/>
  <w15:docId w15:val="{3A210E10-038C-4B5E-9038-5CE3B1C2C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66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69B3"/>
  </w:style>
  <w:style w:type="paragraph" w:styleId="Fuzeile">
    <w:name w:val="footer"/>
    <w:basedOn w:val="Standard"/>
    <w:link w:val="FuzeileZchn"/>
    <w:uiPriority w:val="99"/>
    <w:unhideWhenUsed/>
    <w:rsid w:val="00A66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69B3"/>
  </w:style>
  <w:style w:type="paragraph" w:styleId="Listenabsatz">
    <w:name w:val="List Paragraph"/>
    <w:basedOn w:val="Standard"/>
    <w:uiPriority w:val="34"/>
    <w:qFormat/>
    <w:rsid w:val="009841F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445E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45E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471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92136D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rsid w:val="0028549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627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5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kinderland@kita-oranienbaum-woerlitz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rach.kita\Desktop\Word%20Dokumente\Briefkopfvorlage_Sonnenschei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25D7D-3FF2-4BEA-A0DB-AD7164604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Briefkopfvorlage_Sonnenschein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Sprach Kita</dc:creator>
  <cp:keywords/>
  <dc:description/>
  <cp:lastModifiedBy>Sabrina Droth</cp:lastModifiedBy>
  <cp:revision>3</cp:revision>
  <cp:lastPrinted>2025-11-05T10:17:00Z</cp:lastPrinted>
  <dcterms:created xsi:type="dcterms:W3CDTF">2025-11-05T11:01:00Z</dcterms:created>
  <dcterms:modified xsi:type="dcterms:W3CDTF">2025-11-05T14:05:00Z</dcterms:modified>
</cp:coreProperties>
</file>